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BA" w:rsidRDefault="001161BA" w:rsidP="001161BA">
      <w:pPr>
        <w:spacing w:line="288" w:lineRule="auto"/>
        <w:textAlignment w:val="auto"/>
        <w:rPr>
          <w:szCs w:val="28"/>
        </w:rPr>
      </w:pPr>
    </w:p>
    <w:p w:rsidR="001161BA" w:rsidRDefault="001161BA" w:rsidP="00E65C52">
      <w:pPr>
        <w:spacing w:line="288" w:lineRule="auto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1161BA" w:rsidRDefault="001161BA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1161BA" w:rsidRDefault="001161BA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1161BA" w:rsidRDefault="001161BA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lastRenderedPageBreak/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A58DC" w:rsidP="00E65C52">
      <w:pPr>
        <w:spacing w:line="288" w:lineRule="auto"/>
        <w:jc w:val="center"/>
        <w:textAlignment w:val="auto"/>
        <w:rPr>
          <w:szCs w:val="28"/>
        </w:rPr>
      </w:pPr>
      <w:r w:rsidRPr="00EA58DC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A58DC" w:rsidP="00E65C52">
      <w:pPr>
        <w:spacing w:line="288" w:lineRule="auto"/>
        <w:jc w:val="center"/>
        <w:textAlignment w:val="auto"/>
        <w:rPr>
          <w:szCs w:val="28"/>
        </w:rPr>
      </w:pPr>
      <w:r w:rsidRPr="00EA58DC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lastRenderedPageBreak/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lastRenderedPageBreak/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</w:t>
      </w:r>
      <w:r w:rsidRPr="00E65C52">
        <w:rPr>
          <w:szCs w:val="28"/>
        </w:rPr>
        <w:lastRenderedPageBreak/>
        <w:t>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090"/>
        <w:gridCol w:w="2103"/>
        <w:gridCol w:w="2480"/>
        <w:gridCol w:w="3810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1161BA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EA58D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EA58DC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EA58D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1161BA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1161BA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1161BA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г.Тутаев, ул.Розы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EA58D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EA58DC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Шувалова Светлана </w:t>
            </w:r>
            <w:r w:rsidRPr="00E65C52">
              <w:rPr>
                <w:sz w:val="24"/>
                <w:szCs w:val="24"/>
              </w:rPr>
              <w:lastRenderedPageBreak/>
              <w:t>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 xml:space="preserve">г. Рыбинск, ул. </w:t>
            </w:r>
            <w:r w:rsidRPr="00E65C52">
              <w:rPr>
                <w:sz w:val="24"/>
                <w:szCs w:val="24"/>
              </w:rPr>
              <w:lastRenderedPageBreak/>
              <w:t>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lastRenderedPageBreak/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</w:r>
            <w:r w:rsidRPr="00E65C52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1161BA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1161BA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720" w:right="720" w:bottom="720" w:left="72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484" w:rsidRDefault="00360484">
      <w:r>
        <w:separator/>
      </w:r>
    </w:p>
  </w:endnote>
  <w:endnote w:type="continuationSeparator" w:id="0">
    <w:p w:rsidR="00360484" w:rsidRDefault="00360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EA58DC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EA58DC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484" w:rsidRDefault="00360484">
      <w:r>
        <w:separator/>
      </w:r>
    </w:p>
  </w:footnote>
  <w:footnote w:type="continuationSeparator" w:id="0">
    <w:p w:rsidR="00360484" w:rsidRDefault="003604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EA58DC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EA58DC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1161BA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4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BA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A40CE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484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17A6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115AE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0C7C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0360"/>
    <w:rsid w:val="00E9164F"/>
    <w:rsid w:val="00EA11FE"/>
    <w:rsid w:val="00EA27FF"/>
    <w:rsid w:val="00EA58A4"/>
    <w:rsid w:val="00EA58DC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8D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8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2</cp:revision>
  <cp:lastPrinted>2021-09-02T13:32:00Z</cp:lastPrinted>
  <dcterms:created xsi:type="dcterms:W3CDTF">2021-09-07T18:19:00Z</dcterms:created>
  <dcterms:modified xsi:type="dcterms:W3CDTF">2021-09-07T18:19:00Z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